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E8A"/>
    <w:rsid w:val="000D7879"/>
    <w:rsid w:val="00753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CBBBA-8C6A-4758-BEF1-ED3976DEC06D}"/>
</w: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2052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张琳</dc:creator>
  <cp:keywords/>
  <dc:description/>
  <cp:lastModifiedBy>张琳</cp:lastModifiedBy>
  <cp:revision>1</cp:revision>
  <dcterms:created xsi:type="dcterms:W3CDTF">2025-02-19T00:37:00Z</dcterms:created>
  <dcterms:modified xsi:type="dcterms:W3CDTF">2025-02-19T00:37:00Z</dcterms:modified>
</cp:coreProperties>
</file>