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Quote"/>
    <w:basedOn w:val="a"/>
    <w:next w:val="a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9B20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3</Pages>
  <Words>300</Words>
  <Characters>1711</Characters>
  <Application>Microsoft Office Word</Application>
  <DocSecurity>0</DocSecurity>
  <Lines>14</Lines>
  <Paragraphs>4</Paragraphs>
  <ScaleCrop>false</ScaleCrop>
  <Company>P R C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2025-09-29T09:28:00Z</dcterms:created>
  <dcterms:modified xsi:type="dcterms:W3CDTF">2025-09-29T09:29:00Z</dcterms:modified>
</cp:coreProperties>
</file>